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0D064" w14:textId="77777777" w:rsidR="005530BA" w:rsidRDefault="00155F16">
      <w:pPr>
        <w:pStyle w:val="Sub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1B3B0AA" wp14:editId="45952C2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71" y="8228457"/>
                              <a:ext cx="6032927" cy="490057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8112CC" w14:textId="4DF1B236" w:rsidR="005530BA" w:rsidRDefault="00155F16" w:rsidP="00A66BCB">
                                <w:pPr>
                                  <w:pStyle w:val="ContactInfo"/>
                                  <w:ind w:left="0"/>
                                </w:pPr>
                                <w:r>
                                  <w:t xml:space="preserve">for more </w:t>
                                </w:r>
                                <w:r w:rsidR="00A66BCB">
                                  <w:t>Information</w:t>
                                </w:r>
                                <w:r w:rsidR="00F96C52">
                                  <w:t>: THE DOMINICIAN CENTER</w:t>
                                </w:r>
                                <w:r w:rsidR="00A66BCB">
                                  <w:t xml:space="preserve"> FOR WOMEN</w:t>
                                </w:r>
                                <w:r w:rsidR="00F96C52">
                                  <w:t xml:space="preserve"> </w:t>
                                </w:r>
                                <w:r w:rsidR="00A66BCB">
                                  <w:t>(414) 444-9930</w:t>
                                </w:r>
                              </w:p>
                              <w:p w14:paraId="4C4E9AB5" w14:textId="0E2B39BA" w:rsidR="00A66BCB" w:rsidRDefault="00A66BCB" w:rsidP="00A66BCB">
                                <w:pPr>
                                  <w:pStyle w:val="ContactInfo"/>
                                  <w:ind w:left="0"/>
                                </w:pPr>
                                <w:r>
                                  <w:t>UNITEDAMANI@GMAIL.COM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1B3B0AA" id="Group 29" o:spid="_x0000_s1026" alt="Background Design" style="position:absolute;margin-left:0;margin-top:0;width:539.3pt;height:10in;z-index:-25166592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">
                <v:group id="Group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20" o:spid="_x0000_s1028" alt="Contact Info" style="position:absolute;left:4097;top:82284;width:60329;height:4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f7f3e2 [3214]" stroked="f" strokeweight="1pt">
                    <v:textbox inset="38.88pt,,38.88pt">
                      <w:txbxContent>
                        <w:p w14:paraId="528112CC" w14:textId="4DF1B236" w:rsidR="005530BA" w:rsidRDefault="00155F16" w:rsidP="00A66BCB">
                          <w:pPr>
                            <w:pStyle w:val="ContactInfo"/>
                            <w:ind w:left="0"/>
                          </w:pPr>
                          <w:r>
                            <w:t xml:space="preserve">for more </w:t>
                          </w:r>
                          <w:r w:rsidR="00A66BCB">
                            <w:t>Information</w:t>
                          </w:r>
                          <w:r w:rsidR="00F96C52">
                            <w:t>: THE DOMINICIAN CENTER</w:t>
                          </w:r>
                          <w:r w:rsidR="00A66BCB">
                            <w:t xml:space="preserve"> FOR WOMEN</w:t>
                          </w:r>
                          <w:r w:rsidR="00F96C52">
                            <w:t xml:space="preserve"> </w:t>
                          </w:r>
                          <w:r w:rsidR="00A66BCB">
                            <w:t>(414) 444-9930</w:t>
                          </w:r>
                        </w:p>
                        <w:p w14:paraId="4C4E9AB5" w14:textId="0E2B39BA" w:rsidR="00A66BCB" w:rsidRDefault="00A66BCB" w:rsidP="00A66BCB">
                          <w:pPr>
                            <w:pStyle w:val="ContactInfo"/>
                            <w:ind w:left="0"/>
                          </w:pPr>
                          <w:r>
                            <w:t>UNITEDAMANI@GMAIL.COM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    <v:imagedata r:id="rId10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Picture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">
                      <v:imagedata r:id="rId11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795">
        <w:t>AMANI UNITED Presents</w:t>
      </w:r>
    </w:p>
    <w:p w14:paraId="774765B7" w14:textId="21EDA03B" w:rsidR="005530BA" w:rsidRDefault="006F0B13">
      <w:pPr>
        <w:pStyle w:val="Title"/>
      </w:pPr>
      <w:r>
        <w:t xml:space="preserve">Real Talk Politcal </w:t>
      </w:r>
      <w:r w:rsidR="009A1795">
        <w:t>forum</w:t>
      </w:r>
    </w:p>
    <w:p w14:paraId="09161213" w14:textId="77777777" w:rsidR="005530BA" w:rsidRDefault="009A1795">
      <w:pPr>
        <w:pStyle w:val="Subtitle"/>
      </w:pPr>
      <w:r>
        <w:t>Meet the candidates</w:t>
      </w:r>
    </w:p>
    <w:p w14:paraId="2EC0084B" w14:textId="0E059BD0" w:rsidR="009A1795" w:rsidRDefault="00CE69B0" w:rsidP="009A1795">
      <w:pPr>
        <w:pStyle w:val="Date"/>
      </w:pPr>
      <w:sdt>
        <w:sdtPr>
          <w:id w:val="896172397"/>
          <w:placeholder>
            <w:docPart w:val="2A6027DC485F4E6097178110865CA351"/>
          </w:placeholder>
          <w:date w:fullDate="2016-02-13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6F0B13">
            <w:t>February 13, 2016</w:t>
          </w:r>
        </w:sdtContent>
      </w:sdt>
    </w:p>
    <w:p w14:paraId="1492BBD3" w14:textId="77777777" w:rsidR="006F0B13" w:rsidRDefault="006F0B13" w:rsidP="009A1795">
      <w:pPr>
        <w:pStyle w:val="Date"/>
      </w:pPr>
      <w:r>
        <w:t>10</w:t>
      </w:r>
      <w:r w:rsidR="009A360C">
        <w:t>:</w:t>
      </w:r>
      <w:r>
        <w:t>0</w:t>
      </w:r>
      <w:r w:rsidR="009A360C">
        <w:t xml:space="preserve">0 </w:t>
      </w:r>
      <w:r>
        <w:t>A</w:t>
      </w:r>
      <w:r w:rsidR="009A360C">
        <w:t xml:space="preserve">M – </w:t>
      </w:r>
      <w:r>
        <w:t>1</w:t>
      </w:r>
      <w:r w:rsidR="009A360C">
        <w:t>:00 PM</w:t>
      </w:r>
      <w:r>
        <w:t xml:space="preserve"> </w:t>
      </w:r>
    </w:p>
    <w:p w14:paraId="6A42E288" w14:textId="1A2C5392" w:rsidR="009A360C" w:rsidRDefault="00D06C3B" w:rsidP="006F0B13">
      <w:pPr>
        <w:pStyle w:val="Date"/>
      </w:pPr>
      <w:r>
        <w:t>North Division High School</w:t>
      </w:r>
    </w:p>
    <w:p w14:paraId="6174C665" w14:textId="17FBDB62" w:rsidR="005530BA" w:rsidRPr="00D06C3B" w:rsidRDefault="00A66BCB" w:rsidP="009A1795">
      <w:pPr>
        <w:rPr>
          <w:b/>
        </w:rPr>
      </w:pPr>
      <w:r w:rsidRPr="00D06C3B">
        <w:rPr>
          <w:b/>
          <w:noProof/>
          <w:lang w:eastAsia="en-US"/>
        </w:rPr>
        <w:drawing>
          <wp:anchor distT="0" distB="0" distL="114300" distR="114300" simplePos="0" relativeHeight="251665920" behindDoc="1" locked="0" layoutInCell="1" allowOverlap="1" wp14:anchorId="7F756AE6" wp14:editId="5D1FF1A0">
            <wp:simplePos x="0" y="0"/>
            <wp:positionH relativeFrom="column">
              <wp:posOffset>3512820</wp:posOffset>
            </wp:positionH>
            <wp:positionV relativeFrom="paragraph">
              <wp:posOffset>221615</wp:posOffset>
            </wp:positionV>
            <wp:extent cx="1292225" cy="518160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ani_United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795" w:rsidRPr="00D06C3B">
        <w:rPr>
          <w:b/>
        </w:rPr>
        <w:t xml:space="preserve">Hear from local candidates for the </w:t>
      </w:r>
      <w:r w:rsidR="00D06C3B" w:rsidRPr="00D06C3B">
        <w:rPr>
          <w:b/>
        </w:rPr>
        <w:t>6</w:t>
      </w:r>
      <w:r w:rsidR="00D06C3B" w:rsidRPr="00D06C3B">
        <w:rPr>
          <w:b/>
          <w:vertAlign w:val="superscript"/>
        </w:rPr>
        <w:t>th</w:t>
      </w:r>
      <w:r w:rsidR="00D06C3B" w:rsidRPr="00D06C3B">
        <w:rPr>
          <w:b/>
        </w:rPr>
        <w:t xml:space="preserve">, </w:t>
      </w:r>
      <w:r w:rsidR="009A1795" w:rsidRPr="00D06C3B">
        <w:rPr>
          <w:b/>
        </w:rPr>
        <w:t>7</w:t>
      </w:r>
      <w:r w:rsidR="00D06C3B" w:rsidRPr="00D06C3B">
        <w:rPr>
          <w:b/>
          <w:vertAlign w:val="superscript"/>
        </w:rPr>
        <w:t>th</w:t>
      </w:r>
      <w:r w:rsidR="00D06C3B" w:rsidRPr="00D06C3B">
        <w:rPr>
          <w:b/>
        </w:rPr>
        <w:t>, 15</w:t>
      </w:r>
      <w:r w:rsidR="00D06C3B" w:rsidRPr="00D06C3B">
        <w:rPr>
          <w:b/>
          <w:vertAlign w:val="superscript"/>
        </w:rPr>
        <w:t>th</w:t>
      </w:r>
      <w:r w:rsidR="00D06C3B" w:rsidRPr="00D06C3B">
        <w:rPr>
          <w:b/>
        </w:rPr>
        <w:t xml:space="preserve"> </w:t>
      </w:r>
      <w:r w:rsidR="009A1795" w:rsidRPr="00D06C3B">
        <w:rPr>
          <w:b/>
        </w:rPr>
        <w:t xml:space="preserve">District </w:t>
      </w:r>
      <w:r w:rsidR="00821D1F" w:rsidRPr="00D06C3B">
        <w:rPr>
          <w:b/>
        </w:rPr>
        <w:t>Aldermanic Ward</w:t>
      </w:r>
    </w:p>
    <w:p w14:paraId="341BEFAE" w14:textId="1473E080" w:rsidR="00D06C3B" w:rsidRPr="00D06C3B" w:rsidRDefault="00D06C3B" w:rsidP="009A1795">
      <w:pPr>
        <w:rPr>
          <w:b/>
        </w:rPr>
      </w:pPr>
      <w:r w:rsidRPr="00D06C3B">
        <w:rPr>
          <w:b/>
        </w:rPr>
        <w:t>“Meet other Candidates running for Office in 53206</w:t>
      </w:r>
    </w:p>
    <w:p w14:paraId="57EBEAAE" w14:textId="1EB22AB8" w:rsidR="00821D1F" w:rsidRDefault="00821D1F" w:rsidP="009A1795">
      <w:r>
        <w:t>This event is FREE and open to everyone.</w:t>
      </w:r>
      <w:r w:rsidR="00F96C52">
        <w:tab/>
      </w:r>
    </w:p>
    <w:p w14:paraId="1096F4D3" w14:textId="786D2D75" w:rsidR="00821D1F" w:rsidRDefault="008250AF" w:rsidP="009A1795">
      <w:r>
        <w:rPr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0800" behindDoc="1" locked="0" layoutInCell="1" allowOverlap="1" wp14:anchorId="1DFEB251" wp14:editId="0F75C743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095500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NCP 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D1F">
        <w:t>Voter registration booth on site!</w:t>
      </w:r>
    </w:p>
    <w:p w14:paraId="0A3AED71" w14:textId="766A399B" w:rsidR="00821D1F" w:rsidRDefault="00821D1F" w:rsidP="009A1795">
      <w:r>
        <w:t>Refreshment provided.</w:t>
      </w:r>
      <w:r w:rsidR="008250AF" w:rsidRPr="008250AF">
        <w:rPr>
          <w:b/>
          <w:noProof/>
          <w:sz w:val="28"/>
          <w:szCs w:val="28"/>
        </w:rPr>
        <w:t xml:space="preserve"> </w:t>
      </w:r>
      <w:bookmarkStart w:id="0" w:name="_GoBack"/>
      <w:bookmarkEnd w:id="0"/>
    </w:p>
    <w:sectPr w:rsidR="00821D1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71D3E" w14:textId="77777777" w:rsidR="00CE69B0" w:rsidRDefault="00CE69B0" w:rsidP="0032598B">
      <w:pPr>
        <w:spacing w:after="0" w:line="240" w:lineRule="auto"/>
      </w:pPr>
      <w:r>
        <w:separator/>
      </w:r>
    </w:p>
  </w:endnote>
  <w:endnote w:type="continuationSeparator" w:id="0">
    <w:p w14:paraId="1E4F44B7" w14:textId="77777777" w:rsidR="00CE69B0" w:rsidRDefault="00CE69B0" w:rsidP="0032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0ED23" w14:textId="77777777" w:rsidR="0032598B" w:rsidRDefault="003259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07B78" w14:textId="77777777" w:rsidR="0032598B" w:rsidRDefault="003259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D40CF" w14:textId="77777777" w:rsidR="0032598B" w:rsidRDefault="003259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6A5962" w14:textId="77777777" w:rsidR="00CE69B0" w:rsidRDefault="00CE69B0" w:rsidP="0032598B">
      <w:pPr>
        <w:spacing w:after="0" w:line="240" w:lineRule="auto"/>
      </w:pPr>
      <w:r>
        <w:separator/>
      </w:r>
    </w:p>
  </w:footnote>
  <w:footnote w:type="continuationSeparator" w:id="0">
    <w:p w14:paraId="084CBCD3" w14:textId="77777777" w:rsidR="00CE69B0" w:rsidRDefault="00CE69B0" w:rsidP="00325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2D8CE" w14:textId="32351DF2" w:rsidR="0032598B" w:rsidRDefault="00CE69B0">
    <w:pPr>
      <w:pStyle w:val="Header"/>
    </w:pPr>
    <w:r>
      <w:rPr>
        <w:noProof/>
      </w:rPr>
      <w:pict w14:anchorId="6D2151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64516" o:spid="_x0000_s2050" type="#_x0000_t136" style="position:absolute;left:0;text-align:left;margin-left:0;margin-top:0;width:366pt;height:175.8pt;rotation:315;z-index:-251655168;mso-position-horizontal:center;mso-position-horizontal-relative:margin;mso-position-vertical:center;mso-position-vertical-relative:margin" o:allowincell="f" fillcolor="silver" stroked="f">
          <v:textpath style="font-family:&quot;Candara&quot;;font-size:2in" string="532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54A83" w14:textId="30AF1DAA" w:rsidR="0032598B" w:rsidRDefault="00CE69B0">
    <w:pPr>
      <w:pStyle w:val="Header"/>
    </w:pPr>
    <w:r>
      <w:rPr>
        <w:noProof/>
      </w:rPr>
      <w:pict w14:anchorId="6A67F1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64517" o:spid="_x0000_s2051" type="#_x0000_t136" style="position:absolute;left:0;text-align:left;margin-left:0;margin-top:0;width:366pt;height:175.8pt;rotation:315;z-index:-251653120;mso-position-horizontal:center;mso-position-horizontal-relative:margin;mso-position-vertical:center;mso-position-vertical-relative:margin" o:allowincell="f" fillcolor="silver" stroked="f">
          <v:textpath style="font-family:&quot;Candara&quot;;font-size:2in" string="5320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9C21E" w14:textId="27AB4F6C" w:rsidR="0032598B" w:rsidRDefault="00CE69B0">
    <w:pPr>
      <w:pStyle w:val="Header"/>
    </w:pPr>
    <w:r>
      <w:rPr>
        <w:noProof/>
      </w:rPr>
      <w:pict w14:anchorId="5BFD83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64515" o:spid="_x0000_s2049" type="#_x0000_t136" style="position:absolute;left:0;text-align:left;margin-left:0;margin-top:0;width:366pt;height:175.8pt;rotation:315;z-index:-251657216;mso-position-horizontal:center;mso-position-horizontal-relative:margin;mso-position-vertical:center;mso-position-vertical-relative:margin" o:allowincell="f" fillcolor="silver" stroked="f">
          <v:textpath style="font-family:&quot;Candara&quot;;font-size:2in" string="532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795"/>
    <w:rsid w:val="00155F16"/>
    <w:rsid w:val="0032598B"/>
    <w:rsid w:val="003F6129"/>
    <w:rsid w:val="004043AA"/>
    <w:rsid w:val="005530BA"/>
    <w:rsid w:val="006F0B13"/>
    <w:rsid w:val="00715CE8"/>
    <w:rsid w:val="007756D9"/>
    <w:rsid w:val="00821D1F"/>
    <w:rsid w:val="008250AF"/>
    <w:rsid w:val="00870953"/>
    <w:rsid w:val="009A1795"/>
    <w:rsid w:val="009A360C"/>
    <w:rsid w:val="00A66BCB"/>
    <w:rsid w:val="00B6046C"/>
    <w:rsid w:val="00BE75EF"/>
    <w:rsid w:val="00CE69B0"/>
    <w:rsid w:val="00D06C3B"/>
    <w:rsid w:val="00DE293B"/>
    <w:rsid w:val="00F87213"/>
    <w:rsid w:val="00F9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98C7819"/>
  <w15:chartTrackingRefBased/>
  <w15:docId w15:val="{84D8D5A0-8EEF-46D9-A303-157934D8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F1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5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98B"/>
  </w:style>
  <w:style w:type="paragraph" w:styleId="Footer">
    <w:name w:val="footer"/>
    <w:basedOn w:val="Normal"/>
    <w:link w:val="FooterChar"/>
    <w:uiPriority w:val="99"/>
    <w:unhideWhenUsed/>
    <w:rsid w:val="00325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wBNCP2014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A6027DC485F4E6097178110865CA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692D6-A3DF-40CA-AA1C-76029CA6D7B9}"/>
      </w:docPartPr>
      <w:docPartBody>
        <w:p w:rsidR="00306CBE" w:rsidRDefault="0018554C">
          <w:pPr>
            <w:pStyle w:val="2A6027DC485F4E6097178110865CA351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54C"/>
    <w:rsid w:val="000B0A5A"/>
    <w:rsid w:val="0018554C"/>
    <w:rsid w:val="002945A1"/>
    <w:rsid w:val="00306CBE"/>
    <w:rsid w:val="00734E7C"/>
    <w:rsid w:val="008B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1439CE338A4D4B80D20960DE5C33DB">
    <w:name w:val="AD1439CE338A4D4B80D20960DE5C33DB"/>
  </w:style>
  <w:style w:type="paragraph" w:customStyle="1" w:styleId="F7B0A9263D4449529A200206CAB644EF">
    <w:name w:val="F7B0A9263D4449529A200206CAB644EF"/>
  </w:style>
  <w:style w:type="paragraph" w:customStyle="1" w:styleId="D94D76FF9D1D46B7AFB473BE18B18530">
    <w:name w:val="D94D76FF9D1D46B7AFB473BE18B18530"/>
  </w:style>
  <w:style w:type="paragraph" w:customStyle="1" w:styleId="2A6027DC485F4E6097178110865CA351">
    <w:name w:val="2A6027DC485F4E6097178110865CA351"/>
  </w:style>
  <w:style w:type="paragraph" w:customStyle="1" w:styleId="B264AD8D46734B159AEDC321BDE73C84">
    <w:name w:val="B264AD8D46734B159AEDC321BDE73C84"/>
  </w:style>
  <w:style w:type="paragraph" w:customStyle="1" w:styleId="0454DA634A1E462CB54D310DDB35E5BF">
    <w:name w:val="0454DA634A1E462CB54D310DDB35E5BF"/>
  </w:style>
  <w:style w:type="paragraph" w:customStyle="1" w:styleId="6172FD2DE93542E78BDDD8786E5468A3">
    <w:name w:val="6172FD2DE93542E78BDDD8786E5468A3"/>
  </w:style>
  <w:style w:type="paragraph" w:customStyle="1" w:styleId="6D603FC1CDA04623B49326B0A1C61A21">
    <w:name w:val="6D603FC1CDA04623B49326B0A1C61A21"/>
  </w:style>
  <w:style w:type="paragraph" w:customStyle="1" w:styleId="385C50DABF71491C9164631335DB818F">
    <w:name w:val="385C50DABF71491C9164631335DB818F"/>
  </w:style>
  <w:style w:type="paragraph" w:customStyle="1" w:styleId="3C64E2723BDF4FE288CD8AC32D72F50F">
    <w:name w:val="3C64E2723BDF4FE288CD8AC32D72F50F"/>
  </w:style>
  <w:style w:type="paragraph" w:customStyle="1" w:styleId="5625B6FC0BD742E895BF20860C0B6FC6">
    <w:name w:val="5625B6FC0BD742E895BF20860C0B6FC6"/>
    <w:rsid w:val="001855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EDA23E-EA18-42CA-90AC-C35B46C58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Octavia Parker</dc:creator>
  <cp:keywords/>
  <cp:lastModifiedBy>monica</cp:lastModifiedBy>
  <cp:revision>2</cp:revision>
  <cp:lastPrinted>2016-01-05T22:44:00Z</cp:lastPrinted>
  <dcterms:created xsi:type="dcterms:W3CDTF">2016-01-14T16:33:00Z</dcterms:created>
  <dcterms:modified xsi:type="dcterms:W3CDTF">2016-01-14T16:33:00Z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